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2A" w:rsidRPr="00BC7D61" w:rsidRDefault="00AF052A" w:rsidP="00D677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ПРИКАЗ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203B">
        <w:rPr>
          <w:rFonts w:ascii="Times New Roman" w:hAnsi="Times New Roman"/>
          <w:sz w:val="24"/>
          <w:szCs w:val="24"/>
        </w:rPr>
        <w:t xml:space="preserve">      от </w:t>
      </w:r>
      <w:r>
        <w:rPr>
          <w:rFonts w:ascii="Times New Roman" w:hAnsi="Times New Roman"/>
          <w:sz w:val="24"/>
          <w:szCs w:val="24"/>
        </w:rPr>
        <w:t xml:space="preserve">1 сентября  2023 </w:t>
      </w:r>
      <w:r w:rsidRPr="002E203B">
        <w:rPr>
          <w:rFonts w:ascii="Times New Roman" w:hAnsi="Times New Roman"/>
          <w:sz w:val="24"/>
          <w:szCs w:val="24"/>
        </w:rPr>
        <w:t>года</w:t>
      </w:r>
    </w:p>
    <w:p w:rsidR="00AF052A" w:rsidRPr="002E203B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AF052A" w:rsidRPr="002E203B" w:rsidRDefault="00AF052A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«О создании экспертной комиссии по экспертизе учебников»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     В связи с тем, что часть учебников</w:t>
      </w:r>
      <w:r>
        <w:rPr>
          <w:rFonts w:ascii="Times New Roman" w:hAnsi="Times New Roman"/>
          <w:sz w:val="24"/>
          <w:szCs w:val="24"/>
        </w:rPr>
        <w:t xml:space="preserve"> 2018 </w:t>
      </w:r>
      <w:r w:rsidRPr="002E203B">
        <w:rPr>
          <w:rFonts w:ascii="Times New Roman" w:hAnsi="Times New Roman"/>
          <w:sz w:val="24"/>
          <w:szCs w:val="24"/>
        </w:rPr>
        <w:t>года издания</w:t>
      </w:r>
      <w:r>
        <w:rPr>
          <w:rFonts w:ascii="Times New Roman" w:hAnsi="Times New Roman"/>
          <w:sz w:val="24"/>
          <w:szCs w:val="24"/>
        </w:rPr>
        <w:t xml:space="preserve"> и ранее</w:t>
      </w:r>
      <w:r w:rsidRPr="002E203B">
        <w:rPr>
          <w:rFonts w:ascii="Times New Roman" w:hAnsi="Times New Roman"/>
          <w:sz w:val="24"/>
          <w:szCs w:val="24"/>
        </w:rPr>
        <w:t xml:space="preserve">, планируемые для использования  в образовательном процессе </w:t>
      </w:r>
      <w:r>
        <w:rPr>
          <w:rFonts w:ascii="Times New Roman" w:hAnsi="Times New Roman"/>
          <w:sz w:val="24"/>
          <w:szCs w:val="24"/>
        </w:rPr>
        <w:t>2023-2024 учебного года в МБОУ «Бурметьевская средняя общеобразовательная школа Нурлатского муниципального района РТ»</w:t>
      </w:r>
      <w:r w:rsidRPr="002E203B">
        <w:rPr>
          <w:rFonts w:ascii="Times New Roman" w:hAnsi="Times New Roman"/>
          <w:sz w:val="24"/>
          <w:szCs w:val="24"/>
        </w:rPr>
        <w:t xml:space="preserve"> не входят  в Федеральный переч</w:t>
      </w:r>
      <w:r>
        <w:rPr>
          <w:rFonts w:ascii="Times New Roman" w:hAnsi="Times New Roman"/>
          <w:sz w:val="24"/>
          <w:szCs w:val="24"/>
        </w:rPr>
        <w:t>ень учебников 2023/2024 учебного года , а также не совпадают по годам выпуска с норматив ФГОС НОО,ФГОС ООО, ФГОС СОО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Приказываю: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1. Создать экспертную комиссию  в составе: 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Ахметвалиева И Н.</w:t>
      </w:r>
      <w:r w:rsidRPr="002E203B">
        <w:rPr>
          <w:rFonts w:ascii="Times New Roman" w:hAnsi="Times New Roman"/>
          <w:sz w:val="24"/>
          <w:szCs w:val="24"/>
        </w:rPr>
        <w:t>, заместитель</w:t>
      </w:r>
      <w:r>
        <w:rPr>
          <w:rFonts w:ascii="Times New Roman" w:hAnsi="Times New Roman"/>
          <w:sz w:val="24"/>
          <w:szCs w:val="24"/>
        </w:rPr>
        <w:t xml:space="preserve"> директора по УВР</w:t>
      </w:r>
      <w:r w:rsidRPr="002E203B">
        <w:rPr>
          <w:rFonts w:ascii="Times New Roman" w:hAnsi="Times New Roman"/>
          <w:sz w:val="24"/>
          <w:szCs w:val="24"/>
        </w:rPr>
        <w:t xml:space="preserve"> (председатель комиссии);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E203B">
        <w:rPr>
          <w:rFonts w:ascii="Times New Roman" w:hAnsi="Times New Roman"/>
          <w:sz w:val="24"/>
          <w:szCs w:val="24"/>
        </w:rPr>
        <w:t>Учителя – предметники: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Наумова М.А.</w:t>
      </w:r>
      <w:r w:rsidRPr="002E203B">
        <w:rPr>
          <w:rFonts w:ascii="Times New Roman" w:hAnsi="Times New Roman"/>
          <w:sz w:val="24"/>
          <w:szCs w:val="24"/>
        </w:rPr>
        <w:t>, учитель русского языка и литературы;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Мухаметова Г.Х.</w:t>
      </w:r>
      <w:r w:rsidRPr="002E203B">
        <w:rPr>
          <w:rFonts w:ascii="Times New Roman" w:hAnsi="Times New Roman"/>
          <w:sz w:val="24"/>
          <w:szCs w:val="24"/>
        </w:rPr>
        <w:t>, учитель математики и</w:t>
      </w:r>
      <w:r>
        <w:rPr>
          <w:rFonts w:ascii="Times New Roman" w:hAnsi="Times New Roman"/>
          <w:sz w:val="24"/>
          <w:szCs w:val="24"/>
        </w:rPr>
        <w:t xml:space="preserve"> физики</w:t>
      </w:r>
      <w:r w:rsidRPr="002E203B">
        <w:rPr>
          <w:rFonts w:ascii="Times New Roman" w:hAnsi="Times New Roman"/>
          <w:sz w:val="24"/>
          <w:szCs w:val="24"/>
        </w:rPr>
        <w:t>;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 И.А</w:t>
      </w:r>
      <w:r w:rsidRPr="002E203B">
        <w:rPr>
          <w:rFonts w:ascii="Times New Roman" w:hAnsi="Times New Roman"/>
          <w:sz w:val="24"/>
          <w:szCs w:val="24"/>
        </w:rPr>
        <w:t>., учитель  английского  языка;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Галяветдинова З.Х., учитель естествознания;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Айсина З.М</w:t>
      </w:r>
      <w:r w:rsidRPr="002E203B">
        <w:rPr>
          <w:rFonts w:ascii="Times New Roman" w:hAnsi="Times New Roman"/>
          <w:sz w:val="24"/>
          <w:szCs w:val="24"/>
        </w:rPr>
        <w:t>., учитель начальных классов;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 Х, учитель родного языка и литературы;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Гиматова Г.Ш.</w:t>
      </w:r>
      <w:r w:rsidRPr="002E203B">
        <w:rPr>
          <w:rFonts w:ascii="Times New Roman" w:hAnsi="Times New Roman"/>
          <w:sz w:val="24"/>
          <w:szCs w:val="24"/>
        </w:rPr>
        <w:t>., учитель технологии;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2. Назначить ответственными за проведение экспертизы предсе</w:t>
      </w:r>
      <w:r>
        <w:rPr>
          <w:rFonts w:ascii="Times New Roman" w:hAnsi="Times New Roman"/>
          <w:sz w:val="24"/>
          <w:szCs w:val="24"/>
        </w:rPr>
        <w:t>дателя комиссии .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3. Заве</w:t>
      </w:r>
      <w:r>
        <w:rPr>
          <w:rFonts w:ascii="Times New Roman" w:hAnsi="Times New Roman"/>
          <w:sz w:val="24"/>
          <w:szCs w:val="24"/>
        </w:rPr>
        <w:t>дующей библиотекой Халитовой З.В,</w:t>
      </w:r>
      <w:r w:rsidRPr="002E203B">
        <w:rPr>
          <w:rFonts w:ascii="Times New Roman" w:hAnsi="Times New Roman"/>
          <w:sz w:val="24"/>
          <w:szCs w:val="24"/>
        </w:rPr>
        <w:t xml:space="preserve"> подготовить и предоставить экспертной комиссии учебники, заявленные на экспертизу.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4. По итогам проведенной экспертизы сделать выводы о возможности использования в образовательном процессе </w:t>
      </w:r>
      <w:r>
        <w:rPr>
          <w:rFonts w:ascii="Times New Roman" w:hAnsi="Times New Roman"/>
          <w:sz w:val="24"/>
          <w:szCs w:val="24"/>
        </w:rPr>
        <w:t>2023-2024</w:t>
      </w:r>
      <w:r w:rsidRPr="002E203B">
        <w:rPr>
          <w:rFonts w:ascii="Times New Roman" w:hAnsi="Times New Roman"/>
          <w:sz w:val="24"/>
          <w:szCs w:val="24"/>
        </w:rPr>
        <w:t xml:space="preserve"> учебного года представленных на экспертизу учебников. 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 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  Ахметвалиева И.Н.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Наумова М.А.</w:t>
      </w:r>
      <w:r w:rsidRPr="002E203B">
        <w:rPr>
          <w:rFonts w:ascii="Times New Roman" w:hAnsi="Times New Roman"/>
          <w:sz w:val="24"/>
          <w:szCs w:val="24"/>
        </w:rPr>
        <w:t xml:space="preserve"> 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Мухаметова Г.Х.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Мухутдинов И.А.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Галяветдинова З.Х.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Айсина З.М.</w:t>
      </w:r>
    </w:p>
    <w:p w:rsidR="00AF052A" w:rsidRDefault="00AF052A" w:rsidP="003535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Гиматова Г.Ш.</w:t>
      </w:r>
    </w:p>
    <w:p w:rsidR="00AF052A" w:rsidRDefault="00AF052A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Абдрахманова Г.Х.     </w:t>
      </w:r>
    </w:p>
    <w:p w:rsidR="00AF052A" w:rsidRPr="002E203B" w:rsidRDefault="00AF052A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Халитова З.В.</w:t>
      </w: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Утверждаю: </w:t>
      </w:r>
    </w:p>
    <w:p w:rsidR="00AF052A" w:rsidRDefault="00AF052A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«Бурметьевская СОШ»</w:t>
      </w:r>
    </w:p>
    <w:p w:rsidR="00AF052A" w:rsidRDefault="00AF052A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Г.Х.</w:t>
      </w: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52A" w:rsidRPr="002E203B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Акт </w:t>
      </w:r>
    </w:p>
    <w:p w:rsidR="00AF052A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экспертизы учебников    </w:t>
      </w:r>
    </w:p>
    <w:p w:rsidR="00AF052A" w:rsidRPr="002E203B" w:rsidRDefault="00AF052A" w:rsidP="00D67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 сентября  2023</w:t>
      </w:r>
      <w:r w:rsidRPr="002E203B">
        <w:rPr>
          <w:rFonts w:ascii="Times New Roman" w:hAnsi="Times New Roman"/>
          <w:sz w:val="24"/>
          <w:szCs w:val="24"/>
        </w:rPr>
        <w:t xml:space="preserve"> года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      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E203B">
        <w:rPr>
          <w:rFonts w:ascii="Times New Roman" w:hAnsi="Times New Roman"/>
          <w:sz w:val="24"/>
          <w:szCs w:val="24"/>
        </w:rPr>
        <w:t xml:space="preserve"> На основании  приказа №</w:t>
      </w:r>
      <w:r>
        <w:rPr>
          <w:rFonts w:ascii="Times New Roman" w:hAnsi="Times New Roman"/>
          <w:sz w:val="24"/>
          <w:szCs w:val="24"/>
        </w:rPr>
        <w:t xml:space="preserve">     от  1 сентября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sz w:val="24"/>
            <w:szCs w:val="24"/>
          </w:rPr>
          <w:t>2023</w:t>
        </w:r>
        <w:r w:rsidRPr="002E203B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2E203B">
        <w:rPr>
          <w:rFonts w:ascii="Times New Roman" w:hAnsi="Times New Roman"/>
          <w:sz w:val="24"/>
          <w:szCs w:val="24"/>
        </w:rPr>
        <w:t>. экспертная комиссия в составе: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Ахметвалиева И.Н</w:t>
      </w:r>
      <w:r w:rsidRPr="002E203B">
        <w:rPr>
          <w:rFonts w:ascii="Times New Roman" w:hAnsi="Times New Roman"/>
          <w:sz w:val="24"/>
          <w:szCs w:val="24"/>
        </w:rPr>
        <w:t>, заместитель</w:t>
      </w:r>
      <w:r>
        <w:rPr>
          <w:rFonts w:ascii="Times New Roman" w:hAnsi="Times New Roman"/>
          <w:sz w:val="24"/>
          <w:szCs w:val="24"/>
        </w:rPr>
        <w:t xml:space="preserve"> директора по УВР</w:t>
      </w:r>
      <w:r w:rsidRPr="002E203B">
        <w:rPr>
          <w:rFonts w:ascii="Times New Roman" w:hAnsi="Times New Roman"/>
          <w:sz w:val="24"/>
          <w:szCs w:val="24"/>
        </w:rPr>
        <w:t xml:space="preserve"> (председатель комиссии);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E203B">
        <w:rPr>
          <w:rFonts w:ascii="Times New Roman" w:hAnsi="Times New Roman"/>
          <w:sz w:val="24"/>
          <w:szCs w:val="24"/>
        </w:rPr>
        <w:t>Учителя – предметники: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Наумова М.А.</w:t>
      </w:r>
      <w:r w:rsidRPr="002E203B">
        <w:rPr>
          <w:rFonts w:ascii="Times New Roman" w:hAnsi="Times New Roman"/>
          <w:sz w:val="24"/>
          <w:szCs w:val="24"/>
        </w:rPr>
        <w:t>, учитель русского языка и литературы;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Мухаметова Г.Х.</w:t>
      </w:r>
      <w:r w:rsidRPr="002E203B">
        <w:rPr>
          <w:rFonts w:ascii="Times New Roman" w:hAnsi="Times New Roman"/>
          <w:sz w:val="24"/>
          <w:szCs w:val="24"/>
        </w:rPr>
        <w:t>, учитель математики и</w:t>
      </w:r>
      <w:r>
        <w:rPr>
          <w:rFonts w:ascii="Times New Roman" w:hAnsi="Times New Roman"/>
          <w:sz w:val="24"/>
          <w:szCs w:val="24"/>
        </w:rPr>
        <w:t xml:space="preserve"> физики</w:t>
      </w:r>
      <w:r w:rsidRPr="002E203B">
        <w:rPr>
          <w:rFonts w:ascii="Times New Roman" w:hAnsi="Times New Roman"/>
          <w:sz w:val="24"/>
          <w:szCs w:val="24"/>
        </w:rPr>
        <w:t>;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 И.А</w:t>
      </w:r>
      <w:r w:rsidRPr="002E203B">
        <w:rPr>
          <w:rFonts w:ascii="Times New Roman" w:hAnsi="Times New Roman"/>
          <w:sz w:val="24"/>
          <w:szCs w:val="24"/>
        </w:rPr>
        <w:t>., учитель  английского  языка;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Галяветдинова З.Х., учитель естествознания;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Айсина З.М</w:t>
      </w:r>
      <w:r w:rsidRPr="002E203B">
        <w:rPr>
          <w:rFonts w:ascii="Times New Roman" w:hAnsi="Times New Roman"/>
          <w:sz w:val="24"/>
          <w:szCs w:val="24"/>
        </w:rPr>
        <w:t>, учитель начальных классов;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Г.Х., учитель родного языка и литературы;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Гиматова Г.Ш</w:t>
      </w:r>
      <w:r w:rsidRPr="002E203B">
        <w:rPr>
          <w:rFonts w:ascii="Times New Roman" w:hAnsi="Times New Roman"/>
          <w:sz w:val="24"/>
          <w:szCs w:val="24"/>
        </w:rPr>
        <w:t>., учитель технологии;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произвела экспертизу   учебной литературы, планируемой к  использованию  в </w:t>
      </w:r>
      <w:r>
        <w:rPr>
          <w:rFonts w:ascii="Times New Roman" w:hAnsi="Times New Roman"/>
          <w:sz w:val="24"/>
          <w:szCs w:val="24"/>
        </w:rPr>
        <w:t xml:space="preserve"> 2023-2024 </w:t>
      </w:r>
      <w:r w:rsidRPr="002E203B">
        <w:rPr>
          <w:rFonts w:ascii="Times New Roman" w:hAnsi="Times New Roman"/>
          <w:sz w:val="24"/>
          <w:szCs w:val="24"/>
        </w:rPr>
        <w:t xml:space="preserve">учебном году на </w:t>
      </w:r>
      <w:r>
        <w:rPr>
          <w:rFonts w:ascii="Times New Roman" w:hAnsi="Times New Roman"/>
          <w:sz w:val="24"/>
          <w:szCs w:val="24"/>
        </w:rPr>
        <w:t xml:space="preserve">её соответствие ФГОС НОО, ФГОС ООО и ФГОС СОО  </w:t>
      </w:r>
      <w:r w:rsidRPr="002E203B">
        <w:rPr>
          <w:rFonts w:ascii="Times New Roman" w:hAnsi="Times New Roman"/>
          <w:sz w:val="24"/>
          <w:szCs w:val="24"/>
        </w:rPr>
        <w:t xml:space="preserve"> и образовательным </w:t>
      </w:r>
      <w:r>
        <w:rPr>
          <w:rFonts w:ascii="Times New Roman" w:hAnsi="Times New Roman"/>
          <w:sz w:val="24"/>
          <w:szCs w:val="24"/>
        </w:rPr>
        <w:t>программам МБОУ «Бурметьевская СОШ Нурлатского района РТ»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.</w:t>
      </w:r>
    </w:p>
    <w:p w:rsidR="00AF052A" w:rsidRPr="002E203B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>Список учебной литературы, представленной к экспертизе:</w:t>
      </w:r>
    </w:p>
    <w:p w:rsidR="00AF052A" w:rsidRPr="002E203B" w:rsidRDefault="00AF052A" w:rsidP="00D6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56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682"/>
        <w:gridCol w:w="2126"/>
        <w:gridCol w:w="56"/>
        <w:gridCol w:w="1929"/>
        <w:gridCol w:w="4447"/>
      </w:tblGrid>
      <w:tr w:rsidR="00AF052A" w:rsidRPr="002E203B" w:rsidTr="003535C7">
        <w:tc>
          <w:tcPr>
            <w:tcW w:w="816" w:type="dxa"/>
          </w:tcPr>
          <w:p w:rsidR="00AF052A" w:rsidRPr="00C40D66" w:rsidRDefault="00AF052A" w:rsidP="002F0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82" w:type="dxa"/>
          </w:tcPr>
          <w:p w:rsidR="00AF052A" w:rsidRPr="00C40D66" w:rsidRDefault="00AF052A" w:rsidP="008D0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82" w:type="dxa"/>
            <w:gridSpan w:val="2"/>
          </w:tcPr>
          <w:p w:rsidR="00AF052A" w:rsidRPr="00C40D66" w:rsidRDefault="00AF052A" w:rsidP="008D0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Авторы</w:t>
            </w:r>
          </w:p>
        </w:tc>
        <w:tc>
          <w:tcPr>
            <w:tcW w:w="1929" w:type="dxa"/>
          </w:tcPr>
          <w:p w:rsidR="00AF052A" w:rsidRPr="00C40D66" w:rsidRDefault="00AF052A" w:rsidP="008D0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Год и </w:t>
            </w:r>
          </w:p>
          <w:p w:rsidR="00AF052A" w:rsidRPr="00C40D66" w:rsidRDefault="00AF052A" w:rsidP="008D0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4447" w:type="dxa"/>
          </w:tcPr>
          <w:p w:rsidR="00AF052A" w:rsidRPr="00C40D66" w:rsidRDefault="00AF052A" w:rsidP="008D03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 xml:space="preserve">Разделы учебника, соответствующие образовательным программам  </w:t>
            </w:r>
          </w:p>
        </w:tc>
      </w:tr>
      <w:tr w:rsidR="00AF052A" w:rsidRPr="002E203B" w:rsidTr="003535C7">
        <w:trPr>
          <w:trHeight w:val="7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C40D66" w:rsidRDefault="00AF052A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C40D66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Элифба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И.Х.Миассарова</w:t>
            </w:r>
          </w:p>
          <w:p w:rsidR="00AF052A" w:rsidRPr="00C40D66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Ф.Ш.Гарифуллина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4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Казань</w:t>
            </w:r>
          </w:p>
          <w:p w:rsidR="00AF052A" w:rsidRPr="00C40D66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Магариф-Вакыт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247440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Авазлар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>
              <w:rPr>
                <w:rFonts w:ascii="Times New Roman" w:hAnsi="Times New Roman"/>
                <w:sz w:val="24"/>
                <w:szCs w:val="24"/>
              </w:rPr>
              <w:t>м 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рефлэр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</w:rPr>
              <w:t>йр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</w:p>
        </w:tc>
      </w:tr>
      <w:tr w:rsidR="00AF052A" w:rsidRPr="002E203B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C40D66" w:rsidRDefault="00AF052A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C67B15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AF052A" w:rsidRPr="00C123A5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2013 </w:t>
            </w:r>
          </w:p>
          <w:p w:rsidR="00AF052A" w:rsidRPr="00C123A5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 Магариф -Вакыт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Сәяхәткэ чыгу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Кайтаваз мәгарәсе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Аю өне янында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Чәчәкле аланда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Урман мәктәбендэ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Шүрәледә кунакта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 рәссамы күргәзмәсендә</w:t>
            </w:r>
          </w:p>
        </w:tc>
      </w:tr>
      <w:tr w:rsidR="00AF052A" w:rsidRPr="002E203B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Вагизов.С.Г                 Р.Г.Валитова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Казань Татар.            книжное издательство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Сөйлэм.Жөмлэ.Сүз                                         Авазлар хэм хэрефлэр.Ижеклэр.                 Жемлэ.Жемлэдэ сузлэр бэйлэнеше.            Сөйлэм төзү</w:t>
            </w:r>
          </w:p>
        </w:tc>
      </w:tr>
      <w:tr w:rsidR="00AF052A" w:rsidRPr="00F77CBC" w:rsidTr="00DB1E26">
        <w:trPr>
          <w:trHeight w:val="34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 чтение на тат.яз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Г.Я.Сафиуллина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                     Магариф-Вакыт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Белдекле керпедә кунакта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Белмәмештә кунакта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Укымышлы ябалак янында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Аю өнендә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Күрү ноктасы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өчен газета һәм журналлар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Шагыйрь өчен табигать-серле һәм җанлы дөнья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Кызык һәм көлкеле хәлләр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Хайваннар турындагы һәм тылсымлы әкиятләр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Фантазия һәм ялган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Чын һәм ялган байлык турында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Табигатьтә һәрнәрсә матур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Көлкеле хәлләр сере</w:t>
            </w:r>
          </w:p>
          <w:p w:rsidR="00AF052A" w:rsidRPr="00F77CBC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Күрү ноктасы</w:t>
            </w:r>
          </w:p>
        </w:tc>
      </w:tr>
      <w:tr w:rsidR="00AF052A" w:rsidRPr="001F6E6A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  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Магариф-Вакыт                   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Авазлар һәм хәрефләр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Иҗек.Сүзләрне юлдан юлга күчерү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Алфавит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Сүз.Сүзнең тамыры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Тамырдаш сүзләр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Кушымчалар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Сүзләрнең мәгънәләре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Предметны белдерә торган сүзләр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 һәм фамилияләрдә баш хәреф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Ил,шәһәр,авыл,елга,күл исемнәрендә баш хәреф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Хайван кушаматларында баш хәреф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Эш-хәрәкәтне белдерә торган сүзләр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Билгене белдерә торган сүзләр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</w:t>
            </w:r>
          </w:p>
          <w:p w:rsidR="00AF052A" w:rsidRPr="00247440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Бәйләнелешле сөйләм</w:t>
            </w:r>
          </w:p>
        </w:tc>
      </w:tr>
      <w:tr w:rsidR="00AF052A" w:rsidRPr="001F6E6A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 Казань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-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Сүз.Телнең сүзлек байлыгы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ясалышы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төркемнәре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Фигыль</w:t>
            </w:r>
          </w:p>
        </w:tc>
      </w:tr>
      <w:tr w:rsidR="00AF052A" w:rsidRPr="001F6E6A" w:rsidTr="00363037">
        <w:trPr>
          <w:trHeight w:val="15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C67B15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Ф.Ф.Хасанова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–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Күзәтәбез һәм тәэсирләр белән уртаклашабыз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Чагыштырулар серенэ төшенәбез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Кешелэрнен хыялларын анларга тырышабыз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Ярату турында</w:t>
            </w:r>
          </w:p>
        </w:tc>
      </w:tr>
      <w:tr w:rsidR="00AF052A" w:rsidRPr="001F6E6A" w:rsidTr="003535C7">
        <w:trPr>
          <w:trHeight w:val="96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Н.И.Быкова Д.Дули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Starter Unit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Merry Christmas everybody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Mother’s Day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Sportight on </w:t>
            </w:r>
            <w:smartTag w:uri="urn:schemas-microsoft-com:office:smarttags" w:element="metricconverter">
              <w:smartTagPr>
                <w:attr w:name="ProductID" w:val="1945 г"/>
              </w:smartTagPr>
              <w:smartTag w:uri="urn:schemas-microsoft-com:office:smarttags" w:element="place">
                <w:smartTag w:uri="urn:schemas-microsoft-com:office:smarttags" w:element="country-region"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Russia</w:t>
                  </w:r>
                </w:smartTag>
              </w:smartTag>
            </w:smartTag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Reading Practice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Wuiting Practice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Speaking Practice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Grammar Reference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Phonetics</w:t>
            </w:r>
          </w:p>
          <w:p w:rsidR="00AF052A" w:rsidRPr="001F7472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 List</w:t>
            </w:r>
          </w:p>
        </w:tc>
      </w:tr>
      <w:tr w:rsidR="00AF052A" w:rsidRPr="00687929" w:rsidTr="00363037">
        <w:trPr>
          <w:trHeight w:val="88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В.П.Канакина В.Г.Горецкий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Язык и речь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Текст. Предложение. Словосочетание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в языке и речи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  <w:p w:rsidR="00AF052A" w:rsidRPr="001F7472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</w:tr>
      <w:tr w:rsidR="00AF052A" w:rsidRPr="00687929" w:rsidTr="00DB1E26">
        <w:trPr>
          <w:trHeight w:val="3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F440E5" w:rsidRDefault="00AF052A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F440E5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Pr="00693656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Л.Ф.Климанова В.Г.Горецкий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  </w:t>
            </w:r>
          </w:p>
          <w:p w:rsidR="00AF052A" w:rsidRPr="00693656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Устное народное творчество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тетрадь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Великие русские писатели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Литературные сказки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Были – небылицы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тетрадь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Люби все живое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тетрадь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Собирай по ягодке – набирешь кузовок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Зарубежная литература</w:t>
            </w:r>
          </w:p>
        </w:tc>
      </w:tr>
      <w:tr w:rsidR="00AF052A" w:rsidRPr="00C707DB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C707DB" w:rsidRDefault="00AF052A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C707DB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Pr="00C707DB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М.И.Моро М.А.Бантова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  <w:p w:rsidR="00AF052A" w:rsidRPr="00C707DB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Москва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Числа от 1 до 100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Сложение и вычитание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Умножение и деление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Доли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Числа от1 до 1000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Нумерация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Сложение и вычитание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Умножение и деление</w:t>
            </w:r>
          </w:p>
        </w:tc>
      </w:tr>
      <w:tr w:rsidR="00AF052A" w:rsidRPr="00C707DB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А.А.Плешаков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Москва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устроен мир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Эта удивительная природа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 и наше здоровье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Наша безопасность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Чему учит экономика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Путешествие по городам и странам</w:t>
            </w:r>
          </w:p>
        </w:tc>
      </w:tr>
      <w:tr w:rsidR="00AF052A" w:rsidRPr="00C707DB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C40D66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В.П.Канакина В.Г.Горецкий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  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в языке и речи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</w:tr>
      <w:tr w:rsidR="00AF052A" w:rsidRPr="00C707DB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F052A" w:rsidRPr="00C40D66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М.И.Моро М.А.Бантова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от1 до 1000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Числа, которые больше 1000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Числа, которые больше 1000</w:t>
            </w:r>
          </w:p>
        </w:tc>
      </w:tr>
      <w:tr w:rsidR="00AF052A" w:rsidRPr="001F6E6A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A04B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–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Сүз.Телнең сүз байлыгы.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төркемнәре.</w:t>
            </w:r>
          </w:p>
          <w:p w:rsidR="00AF052A" w:rsidRPr="00F440E5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Исем. Фигыл</w:t>
            </w:r>
            <w:r w:rsidRPr="00F440E5">
              <w:rPr>
                <w:rFonts w:ascii="Times New Roman" w:hAnsi="Times New Roman"/>
                <w:sz w:val="24"/>
                <w:szCs w:val="24"/>
                <w:lang w:val="tt-RU"/>
              </w:rPr>
              <w:t>ь.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40E5">
              <w:rPr>
                <w:rFonts w:ascii="Times New Roman" w:hAnsi="Times New Roman"/>
                <w:sz w:val="24"/>
                <w:szCs w:val="24"/>
                <w:lang w:val="tt-RU"/>
              </w:rPr>
              <w:t>Сыйфат.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Алмашлык.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Сан.Рәвеш.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Кисәкчәләр.Бәйлекләр.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Җөмлә.Текст.Бәйләнешле сөйләм.</w:t>
            </w:r>
          </w:p>
        </w:tc>
      </w:tr>
      <w:tr w:rsidR="00AF052A" w:rsidRPr="001F6E6A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F440E5" w:rsidRDefault="00AF052A" w:rsidP="00A04B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F440E5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AF052A" w:rsidRPr="00F440E5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Ф.Ф.Хасанова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Pr="00F440E5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– Вакыт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Тылсымлы әкият кануннарын өйрәнәбез.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Фол</w:t>
            </w:r>
            <w:r w:rsidRPr="00A444D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клорга нигезләнгән хикәяләү.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Шагыйр</w:t>
            </w:r>
            <w:r w:rsidRPr="00A444D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 һәм рәссамнар иҗаты аша табигать һәм кешеләрнең матурлыгын аңларга өйрәнәбез.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Безгә кадәр яшәгән яш</w:t>
            </w:r>
            <w:r w:rsidRPr="00A444D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тәшләребез тормышы белән танышабыз.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Матурлыкның безгә ничек тәэсир итүен аңларга тырышабыз.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Җирдә кеше булу өчен, кеше күпме юллар үтә.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</w:t>
            </w:r>
            <w:r w:rsidRPr="00BB0A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дөн</w:t>
            </w:r>
            <w:r w:rsidRPr="00BB0A5A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ясының үзенә генә хас үзенчәлекләрен ачыклыйбыз.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Үткәне булмаган халыкның киләчәге юк.</w:t>
            </w:r>
          </w:p>
        </w:tc>
      </w:tr>
      <w:tr w:rsidR="00AF052A" w:rsidRPr="001F6E6A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C707DB" w:rsidRDefault="00AF052A" w:rsidP="00A04B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C707DB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Pr="00C707DB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Н.И.Быкова Д.Дули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Москва</w:t>
            </w:r>
          </w:p>
          <w:p w:rsidR="00AF052A" w:rsidRPr="00C707DB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Starter Unit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Happy New Year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Aprit Fool’s Day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Sportight on </w:t>
            </w:r>
            <w:smartTag w:uri="urn:schemas-microsoft-com:office:smarttags" w:element="metricconverter">
              <w:smartTagPr>
                <w:attr w:name="ProductID" w:val="1945 г"/>
              </w:smartTagPr>
              <w:smartTag w:uri="urn:schemas-microsoft-com:office:smarttags" w:element="place">
                <w:smartTag w:uri="urn:schemas-microsoft-com:office:smarttags" w:element="country-region"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Russia</w:t>
                  </w:r>
                </w:smartTag>
              </w:smartTag>
            </w:smartTag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Reading Practice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Wuiting Practice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Speaking Practice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Grammar Reference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Phonetics</w:t>
            </w:r>
          </w:p>
          <w:p w:rsidR="00AF052A" w:rsidRPr="00496841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 List</w:t>
            </w:r>
          </w:p>
        </w:tc>
      </w:tr>
      <w:tr w:rsidR="00AF052A" w:rsidRPr="00693656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A04B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Л.Ф.Климанова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В.Г.Горецкий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  <w:p w:rsidR="00AF052A" w:rsidRDefault="00AF052A" w:rsidP="008D03F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Москва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Летописи.Былины.Жития.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Чудесный мир классики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тетрадь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Литературные сказки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Делу время-потехе час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Страна детства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тетрадь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Природа и мы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Родина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Страна Фантазия</w:t>
            </w:r>
          </w:p>
          <w:p w:rsidR="00AF052A" w:rsidRPr="0069365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Зарубежная литература</w:t>
            </w:r>
          </w:p>
        </w:tc>
      </w:tr>
      <w:tr w:rsidR="00AF052A" w:rsidRPr="00693656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C40D66" w:rsidRDefault="00AF052A" w:rsidP="00A04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D6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кружающий мир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А.А.Плешаков Е.А.Крючкова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Земля и человечество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Природа России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край-часть большой страны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Страницы всемирной истории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Страницы истории России</w:t>
            </w:r>
          </w:p>
          <w:p w:rsidR="00AF052A" w:rsidRPr="0069365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Современная Россия</w:t>
            </w:r>
            <w:r w:rsidRPr="0069365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</w:t>
            </w:r>
          </w:p>
        </w:tc>
      </w:tr>
      <w:tr w:rsidR="00AF052A" w:rsidRPr="00C707DB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А.В.Перышкин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  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                                Дрофа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и мощность. Энергия</w:t>
            </w:r>
          </w:p>
        </w:tc>
      </w:tr>
      <w:tr w:rsidR="00AF052A" w:rsidRPr="00C707DB" w:rsidTr="003535C7">
        <w:trPr>
          <w:trHeight w:val="8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Л.И.Боголюбов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Регулирование поведения людей в обществе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в экономических отношениях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</w:p>
        </w:tc>
      </w:tr>
      <w:tr w:rsidR="00AF052A" w:rsidRPr="00C707DB" w:rsidTr="00395DB6">
        <w:trPr>
          <w:trHeight w:val="93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Т.А.Ладыжинская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                        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Синтаксис. Пунктуация. Культура речи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Главные члены предложения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Обособленные члены предложения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</w:t>
            </w:r>
          </w:p>
          <w:p w:rsidR="00AF052A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Вводные и вставные конструкции</w:t>
            </w:r>
          </w:p>
          <w:p w:rsidR="00AF052A" w:rsidRPr="00C40D66" w:rsidRDefault="00AF052A" w:rsidP="008D03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Чужая речь</w:t>
            </w:r>
          </w:p>
        </w:tc>
      </w:tr>
      <w:tr w:rsidR="00AF052A" w:rsidRPr="00C707DB" w:rsidTr="00395DB6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В.Я.Коровина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       Москва 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древнерусской литературы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русской литературы 18 века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русской литературы 19 века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литературы 20 века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Стихи и песни о ВОВ 1941-1945 г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поэты 20 века о Родине, родной природе и о себе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зарубежной литературы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52A" w:rsidRPr="00C707DB" w:rsidTr="00395DB6">
        <w:trPr>
          <w:trHeight w:val="19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663E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(алгебра)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Г.Ф.Дорофеев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    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Алгебраические дроби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Квадратные корни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Квадратные уравнения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</w:tr>
      <w:tr w:rsidR="00AF052A" w:rsidRPr="00C707DB" w:rsidTr="00395DB6">
        <w:trPr>
          <w:trHeight w:val="20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663E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1F3C07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C07">
              <w:rPr>
                <w:rFonts w:ascii="Times New Roman" w:hAnsi="Times New Roman"/>
                <w:sz w:val="24"/>
                <w:szCs w:val="24"/>
              </w:rPr>
              <w:t>Географическая карта и источники географической информации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на карте мира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изучения территории России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Геологическое строение и рельеф России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 России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Гидрография России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Почвы России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 России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зоны России</w:t>
            </w:r>
          </w:p>
          <w:p w:rsidR="00AF052A" w:rsidRPr="001F3C07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Крупные припродные районы России</w:t>
            </w:r>
          </w:p>
        </w:tc>
      </w:tr>
      <w:tr w:rsidR="00AF052A" w:rsidRPr="00C707DB" w:rsidTr="00395DB6">
        <w:trPr>
          <w:trHeight w:val="21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663E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Л.Л.Босова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Математические основы информатики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Основы алгоритмизации</w:t>
            </w:r>
          </w:p>
          <w:p w:rsidR="00AF052A" w:rsidRPr="008D03F9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Начала программирования</w:t>
            </w:r>
          </w:p>
        </w:tc>
      </w:tr>
      <w:tr w:rsidR="00AF052A" w:rsidRPr="00C707DB" w:rsidTr="00395DB6">
        <w:trPr>
          <w:trHeight w:val="23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Е.В.Пчелов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 </w:t>
            </w:r>
          </w:p>
          <w:p w:rsidR="00AF052A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Эпоха реформ Петра I</w:t>
            </w:r>
          </w:p>
          <w:p w:rsidR="00AF052A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в эпоху дворцовых переворотов</w:t>
            </w:r>
          </w:p>
          <w:p w:rsidR="00AF052A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Расцвет Российской империи</w:t>
            </w:r>
          </w:p>
          <w:p w:rsidR="00AF052A" w:rsidRPr="00F17F42" w:rsidRDefault="00AF052A" w:rsidP="00F1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культура, наука,общественная мысль после Петра Великого</w:t>
            </w:r>
          </w:p>
        </w:tc>
      </w:tr>
      <w:tr w:rsidR="00AF052A" w:rsidRPr="00C707DB" w:rsidTr="00395DB6">
        <w:trPr>
          <w:trHeight w:val="24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Н.В.Загладин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Реакции и революции в Европейском и мировом развитии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национальных государств в Европе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Европа на пути промышленного развития. Социальные и идейно-политические итоги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Ведущие страны мира в середине 19-начале 20 вв.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Восток в орбите влияния Запада, Латинская Америка в конце 19 – начале 20 вв.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Обострение противоречий на международной арене в конце 19 – начале 20 в.и Первая Мировая война 1914-1918 гг.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Наука, культура и искусство в 19 – начале 20 вв</w:t>
            </w:r>
          </w:p>
        </w:tc>
      </w:tr>
      <w:tr w:rsidR="00AF052A" w:rsidRPr="00C707DB" w:rsidTr="00395DB6">
        <w:trPr>
          <w:trHeight w:val="2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А.Ф.Никитин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 Духовный мир личности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в обществе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 Право. Государство</w:t>
            </w:r>
          </w:p>
        </w:tc>
      </w:tr>
      <w:tr w:rsidR="00AF052A" w:rsidRPr="00C707DB" w:rsidTr="00395DB6">
        <w:trPr>
          <w:trHeight w:val="26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А.В.Перышкин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Тепловые явления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явления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Электромагнитные явления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Световые явления</w:t>
            </w:r>
          </w:p>
        </w:tc>
      </w:tr>
      <w:tr w:rsidR="00AF052A" w:rsidRPr="00C707DB" w:rsidTr="00395DB6">
        <w:trPr>
          <w:trHeight w:val="28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Г.Е.Рудзитис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химические понятия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Кислород. Горение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Количественные сравнения 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Неорганические соединения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и строение атома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вещества</w:t>
            </w:r>
          </w:p>
        </w:tc>
      </w:tr>
      <w:tr w:rsidR="00AF052A" w:rsidRPr="00C707DB" w:rsidTr="00395DB6">
        <w:trPr>
          <w:trHeight w:val="29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Д.В.Колесов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Науки, изучающие организм человека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человека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организма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Опорно-двигательный аппарат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среда организма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Кровеносная и лимфатическая системы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Дыхание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Пищеварение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веществ и энергии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Покровные органы. Терморегуляция. Выделение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Нервная система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Анализаторы. Органы чувств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нервная деятельность.Поведение.Психика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Эндокринная система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развитие организма</w:t>
            </w:r>
          </w:p>
        </w:tc>
      </w:tr>
      <w:tr w:rsidR="00AF052A" w:rsidRPr="00C707DB" w:rsidTr="00395DB6">
        <w:trPr>
          <w:trHeight w:val="30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А.М.Закирзянов, Г.М.Фахрутдинова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 ТКИ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Сәнгать һәм әдәбият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Гомумтөрки әдәбият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 гасырлар әдәбияты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заман татар әдәбияты</w:t>
            </w:r>
          </w:p>
          <w:p w:rsidR="00AF052A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96841">
              <w:rPr>
                <w:rFonts w:ascii="Times New Roman" w:hAnsi="Times New Roman"/>
                <w:sz w:val="24"/>
                <w:szCs w:val="24"/>
                <w:lang w:val="tt-RU"/>
              </w:rPr>
              <w:t>Сугыштан соңгы һәм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1960-1980 еллар әдәбияты</w:t>
            </w:r>
          </w:p>
          <w:p w:rsidR="00AF052A" w:rsidRPr="00E82581" w:rsidRDefault="00AF052A" w:rsidP="0036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Хәзерге татар әдәбияты</w:t>
            </w:r>
          </w:p>
        </w:tc>
      </w:tr>
      <w:tr w:rsidR="00AF052A" w:rsidRPr="00C707DB" w:rsidTr="00E344C1">
        <w:trPr>
          <w:trHeight w:val="284"/>
        </w:trPr>
        <w:tc>
          <w:tcPr>
            <w:tcW w:w="11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C40D66" w:rsidRDefault="00AF052A" w:rsidP="000D6D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пособия</w:t>
            </w:r>
          </w:p>
        </w:tc>
      </w:tr>
      <w:tr w:rsidR="00AF052A" w:rsidRPr="00C707DB" w:rsidTr="000D6D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Pr="00C40D66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Pr="00C40D66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</w:t>
            </w:r>
          </w:p>
          <w:p w:rsidR="00AF052A" w:rsidRPr="00C40D66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Л.Г.Сабирова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Pr="00C40D66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Халык авыз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иҗаты.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 әкиятләр.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 </w:t>
            </w:r>
            <w:r>
              <w:rPr>
                <w:rFonts w:ascii="Times New Roman" w:hAnsi="Times New Roman"/>
                <w:sz w:val="24"/>
                <w:szCs w:val="24"/>
              </w:rPr>
              <w:t>жанр.</w:t>
            </w:r>
          </w:p>
          <w:p w:rsidR="00AF052A" w:rsidRPr="000D6D7D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Шигърият.</w:t>
            </w:r>
          </w:p>
        </w:tc>
      </w:tr>
      <w:tr w:rsidR="00AF052A" w:rsidRPr="001F6E6A" w:rsidTr="000D6D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</w:t>
            </w:r>
          </w:p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М.Д.Гарифуллина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Мифлар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Г.Ибрагимов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Г.Рәхим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Дәрдемәнд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С.Рәмиев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Г.Камал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Г.Тукай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Һ.Такташ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И.Гази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Р.Батулла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Р.Миңнуллин</w:t>
            </w:r>
          </w:p>
          <w:p w:rsidR="00AF052A" w:rsidRPr="005E74D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Баллада </w:t>
            </w:r>
            <w:r w:rsidRPr="005E74DA">
              <w:rPr>
                <w:rFonts w:ascii="Times New Roman" w:hAnsi="Times New Roman"/>
                <w:sz w:val="24"/>
                <w:szCs w:val="24"/>
                <w:lang w:val="tt-RU"/>
              </w:rPr>
              <w:t>жанры</w:t>
            </w:r>
          </w:p>
          <w:p w:rsidR="00AF052A" w:rsidRPr="00F02438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Ә.Фәйзи</w:t>
            </w:r>
          </w:p>
        </w:tc>
      </w:tr>
      <w:tr w:rsidR="00AF052A" w:rsidRPr="00C707DB" w:rsidTr="000D6D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Ф.Ю.Юсупов</w:t>
            </w:r>
          </w:p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Харисова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Мөстәкыйл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 төркемнәре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Бәйләгеч сүз төркемнәре</w:t>
            </w:r>
          </w:p>
          <w:p w:rsidR="00AF052A" w:rsidRPr="00F02438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Модал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 төркемнәре</w:t>
            </w:r>
          </w:p>
        </w:tc>
      </w:tr>
      <w:tr w:rsidR="00AF052A" w:rsidRPr="00F02438" w:rsidTr="00EE0117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</w:t>
            </w:r>
          </w:p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AF052A" w:rsidRDefault="00AF052A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Гади җөмлә синтаксисы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Җөмләдә сүзләр бәйләнеше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Җөмләнең грамматик кисәкләре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Гади җөмләне гомумиләштереп кабатлау</w:t>
            </w:r>
          </w:p>
          <w:p w:rsidR="00AF052A" w:rsidRPr="00F02438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 үстерү</w:t>
            </w:r>
          </w:p>
        </w:tc>
      </w:tr>
      <w:tr w:rsidR="00AF052A" w:rsidRPr="001F6E6A" w:rsidTr="009D66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М.Д.Абдуллина</w:t>
            </w:r>
          </w:p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Л.К.Хисматова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AF052A" w:rsidRDefault="00AF052A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EE0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</w:t>
            </w:r>
            <w:r>
              <w:rPr>
                <w:rFonts w:ascii="Times New Roman" w:hAnsi="Times New Roman"/>
                <w:sz w:val="24"/>
                <w:szCs w:val="24"/>
              </w:rPr>
              <w:t>ь 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өре буларак әдәбият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 башында сүз сәнгате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1920-1930 еллар әдәбияты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гасырның икенче яртысында татар әдәбияты</w:t>
            </w:r>
          </w:p>
          <w:p w:rsidR="00AF052A" w:rsidRPr="00D055FD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Әдәбиятның драма төре һәм аның жанрлары</w:t>
            </w:r>
          </w:p>
        </w:tc>
      </w:tr>
      <w:tr w:rsidR="00AF052A" w:rsidRPr="00687929" w:rsidTr="009D66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М.З.Закиев</w:t>
            </w:r>
          </w:p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Н.В.Максимов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Туры һәм кыек сөйләм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Кушма җөмлә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Катлаулы төзелмә</w:t>
            </w:r>
          </w:p>
          <w:p w:rsidR="00AF052A" w:rsidRPr="005D1069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Пунктуация</w:t>
            </w:r>
          </w:p>
        </w:tc>
      </w:tr>
      <w:tr w:rsidR="00AF052A" w:rsidRPr="001F6E6A" w:rsidTr="009D66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 Ч.Р.Рамазанова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Сәнгать төре буларак әдәбият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 гасырлар әдәбиятында дини- суфичыл әсәрләр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Мәгърифәтчелек әдәбияты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 башы татар әдәбиятының үзенчәлеге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Бөек Ватан сугышы чоры әдәбияты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60-80 нче еллар әдәбияты</w:t>
            </w:r>
          </w:p>
        </w:tc>
      </w:tr>
      <w:tr w:rsidR="00AF052A" w:rsidRPr="00687929" w:rsidTr="009D66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М.З.Закиев  С.М.Ибрагимов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Фонетика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Лексикология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ясалышы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Морфология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Синтаксис һәм тыныш билгеләре</w:t>
            </w:r>
          </w:p>
          <w:p w:rsidR="00AF052A" w:rsidRPr="00252DA2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Стилистика һәм сөйләм культурасы</w:t>
            </w:r>
          </w:p>
        </w:tc>
      </w:tr>
      <w:tr w:rsidR="00AF052A" w:rsidRPr="00687929" w:rsidTr="009D667D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  Ч.Р.Рамазанова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9D66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Борынгы әдәбият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 гасырлар төрки-татар әдәбияты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заман әдәбияты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 башында татар әдәбияты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1920-1930 еллар татар әдәбияты</w:t>
            </w:r>
          </w:p>
        </w:tc>
      </w:tr>
      <w:tr w:rsidR="00AF052A" w:rsidRPr="00687929" w:rsidTr="00D677F1">
        <w:trPr>
          <w:trHeight w:val="57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F052A" w:rsidRDefault="00AF052A" w:rsidP="000D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  Ч.Р.Рамазанова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F052A" w:rsidRDefault="00AF052A" w:rsidP="005B3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AF052A" w:rsidRDefault="00AF052A" w:rsidP="005B3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 w:rsidR="00AF052A" w:rsidRDefault="00AF052A" w:rsidP="005B3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sz="4" w:space="0" w:color="auto"/>
            </w:tcBorders>
          </w:tcPr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Бөек Ватан сугышы чоры әдәбияты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Сугыштан соңгы еллар әдәбияты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1960-1980 елларо әдәбияты</w:t>
            </w:r>
          </w:p>
          <w:p w:rsidR="00AF052A" w:rsidRDefault="00AF052A" w:rsidP="002F0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1980-2000 еллар әдәбияты</w:t>
            </w:r>
          </w:p>
        </w:tc>
      </w:tr>
    </w:tbl>
    <w:p w:rsidR="00AF052A" w:rsidRPr="00C707DB" w:rsidRDefault="00AF052A" w:rsidP="00D677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F052A" w:rsidRPr="00C707DB" w:rsidRDefault="00AF052A" w:rsidP="00D677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F052A" w:rsidRPr="00C707DB" w:rsidRDefault="00AF052A" w:rsidP="00D677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07DB"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Pr="002E203B">
        <w:rPr>
          <w:rFonts w:ascii="Times New Roman" w:hAnsi="Times New Roman"/>
          <w:sz w:val="24"/>
          <w:szCs w:val="24"/>
        </w:rPr>
        <w:t xml:space="preserve">Экспертная комиссия установила, что данные учебники могут быть использованы </w:t>
      </w:r>
      <w:r>
        <w:rPr>
          <w:rFonts w:ascii="Times New Roman" w:hAnsi="Times New Roman"/>
          <w:sz w:val="24"/>
          <w:szCs w:val="24"/>
        </w:rPr>
        <w:t>МБОУ «Бурметьевская СОШ Нурлатского муниципального района РТ»</w:t>
      </w:r>
      <w:r w:rsidRPr="002E203B">
        <w:rPr>
          <w:rFonts w:ascii="Times New Roman" w:hAnsi="Times New Roman"/>
          <w:sz w:val="24"/>
          <w:szCs w:val="24"/>
        </w:rPr>
        <w:t xml:space="preserve"> в образователь</w:t>
      </w:r>
      <w:r>
        <w:rPr>
          <w:rFonts w:ascii="Times New Roman" w:hAnsi="Times New Roman"/>
          <w:sz w:val="24"/>
          <w:szCs w:val="24"/>
        </w:rPr>
        <w:t>ном процессе в 2023/2024 учебного  года</w:t>
      </w:r>
      <w:r w:rsidRPr="002E203B">
        <w:rPr>
          <w:rFonts w:ascii="Times New Roman" w:hAnsi="Times New Roman"/>
          <w:sz w:val="24"/>
          <w:szCs w:val="24"/>
        </w:rPr>
        <w:t>.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03B">
        <w:rPr>
          <w:rFonts w:ascii="Times New Roman" w:hAnsi="Times New Roman"/>
          <w:sz w:val="24"/>
          <w:szCs w:val="24"/>
        </w:rPr>
        <w:t xml:space="preserve">Подписи: </w:t>
      </w:r>
      <w:r>
        <w:rPr>
          <w:rFonts w:ascii="Times New Roman" w:hAnsi="Times New Roman"/>
          <w:sz w:val="24"/>
          <w:szCs w:val="24"/>
        </w:rPr>
        <w:t xml:space="preserve">              Ахметвалиева И.Н.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Наумова М.А.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Мухаметова Г.Х.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Мухутдинов И.А.</w:t>
      </w:r>
    </w:p>
    <w:p w:rsidR="00AF052A" w:rsidRPr="002E203B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Галяветдинова З.Х.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Айсина З.М.</w:t>
      </w:r>
    </w:p>
    <w:p w:rsidR="00AF052A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Абдрахманова Г.Х                           </w:t>
      </w:r>
    </w:p>
    <w:p w:rsidR="00AF052A" w:rsidRPr="00D677F1" w:rsidRDefault="00AF052A" w:rsidP="00D67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Гиматова Г.Ш.</w:t>
      </w:r>
    </w:p>
    <w:sectPr w:rsidR="00AF052A" w:rsidRPr="00D677F1" w:rsidSect="00F5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54BE5"/>
    <w:multiLevelType w:val="hybridMultilevel"/>
    <w:tmpl w:val="430C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81E"/>
    <w:rsid w:val="00044F29"/>
    <w:rsid w:val="00053261"/>
    <w:rsid w:val="0005627E"/>
    <w:rsid w:val="000D6D7D"/>
    <w:rsid w:val="000D7117"/>
    <w:rsid w:val="000E3101"/>
    <w:rsid w:val="000F387B"/>
    <w:rsid w:val="000F7ED3"/>
    <w:rsid w:val="001050D3"/>
    <w:rsid w:val="00147901"/>
    <w:rsid w:val="00187AF4"/>
    <w:rsid w:val="001904F3"/>
    <w:rsid w:val="001942E3"/>
    <w:rsid w:val="001D7DF4"/>
    <w:rsid w:val="001F3C07"/>
    <w:rsid w:val="001F6E6A"/>
    <w:rsid w:val="001F7472"/>
    <w:rsid w:val="002042FB"/>
    <w:rsid w:val="002048E8"/>
    <w:rsid w:val="002229D1"/>
    <w:rsid w:val="00247440"/>
    <w:rsid w:val="00252DA2"/>
    <w:rsid w:val="0027787B"/>
    <w:rsid w:val="002812FB"/>
    <w:rsid w:val="002858B2"/>
    <w:rsid w:val="00292E21"/>
    <w:rsid w:val="002A70B5"/>
    <w:rsid w:val="002E203B"/>
    <w:rsid w:val="002F02F7"/>
    <w:rsid w:val="002F46EF"/>
    <w:rsid w:val="00343A12"/>
    <w:rsid w:val="00347024"/>
    <w:rsid w:val="00352D6A"/>
    <w:rsid w:val="003535C7"/>
    <w:rsid w:val="00363037"/>
    <w:rsid w:val="0039110A"/>
    <w:rsid w:val="00395DB6"/>
    <w:rsid w:val="003F0B37"/>
    <w:rsid w:val="003F2F95"/>
    <w:rsid w:val="00420B55"/>
    <w:rsid w:val="00421E36"/>
    <w:rsid w:val="0044170C"/>
    <w:rsid w:val="00445BA6"/>
    <w:rsid w:val="00496841"/>
    <w:rsid w:val="004D781E"/>
    <w:rsid w:val="00507116"/>
    <w:rsid w:val="00523303"/>
    <w:rsid w:val="00526954"/>
    <w:rsid w:val="00566825"/>
    <w:rsid w:val="00571A71"/>
    <w:rsid w:val="005A5989"/>
    <w:rsid w:val="005B0B27"/>
    <w:rsid w:val="005B31A1"/>
    <w:rsid w:val="005B5860"/>
    <w:rsid w:val="005D1069"/>
    <w:rsid w:val="005E2ADA"/>
    <w:rsid w:val="005E74DA"/>
    <w:rsid w:val="005F605F"/>
    <w:rsid w:val="00621AF4"/>
    <w:rsid w:val="006345BC"/>
    <w:rsid w:val="006524B3"/>
    <w:rsid w:val="00656E5B"/>
    <w:rsid w:val="00663E44"/>
    <w:rsid w:val="00687929"/>
    <w:rsid w:val="00693656"/>
    <w:rsid w:val="00696344"/>
    <w:rsid w:val="006A6155"/>
    <w:rsid w:val="006D5641"/>
    <w:rsid w:val="006E7EAC"/>
    <w:rsid w:val="006F1C41"/>
    <w:rsid w:val="0071218D"/>
    <w:rsid w:val="007134B3"/>
    <w:rsid w:val="00720F74"/>
    <w:rsid w:val="007423B4"/>
    <w:rsid w:val="0076021B"/>
    <w:rsid w:val="00774ED3"/>
    <w:rsid w:val="007A3D14"/>
    <w:rsid w:val="007B0D39"/>
    <w:rsid w:val="007E2E6C"/>
    <w:rsid w:val="00813E76"/>
    <w:rsid w:val="00825445"/>
    <w:rsid w:val="0082704E"/>
    <w:rsid w:val="00843F23"/>
    <w:rsid w:val="00854185"/>
    <w:rsid w:val="00883054"/>
    <w:rsid w:val="008C4650"/>
    <w:rsid w:val="008D03F9"/>
    <w:rsid w:val="008E17C9"/>
    <w:rsid w:val="00915864"/>
    <w:rsid w:val="009242AA"/>
    <w:rsid w:val="009259A2"/>
    <w:rsid w:val="00927F7C"/>
    <w:rsid w:val="009502E9"/>
    <w:rsid w:val="009642F9"/>
    <w:rsid w:val="009B55F2"/>
    <w:rsid w:val="009C2A3D"/>
    <w:rsid w:val="009D667D"/>
    <w:rsid w:val="009E5BCF"/>
    <w:rsid w:val="009E757C"/>
    <w:rsid w:val="009F5053"/>
    <w:rsid w:val="00A04B1D"/>
    <w:rsid w:val="00A444D3"/>
    <w:rsid w:val="00A46883"/>
    <w:rsid w:val="00A70CE9"/>
    <w:rsid w:val="00A80CD6"/>
    <w:rsid w:val="00AA0D7E"/>
    <w:rsid w:val="00AD50BE"/>
    <w:rsid w:val="00AE0B43"/>
    <w:rsid w:val="00AF052A"/>
    <w:rsid w:val="00B024C0"/>
    <w:rsid w:val="00B2103D"/>
    <w:rsid w:val="00B311A3"/>
    <w:rsid w:val="00B353FD"/>
    <w:rsid w:val="00B40E10"/>
    <w:rsid w:val="00B41F22"/>
    <w:rsid w:val="00B43FEB"/>
    <w:rsid w:val="00B84AD8"/>
    <w:rsid w:val="00BB0A5A"/>
    <w:rsid w:val="00BB5B05"/>
    <w:rsid w:val="00BC7D61"/>
    <w:rsid w:val="00BE0F29"/>
    <w:rsid w:val="00BE4678"/>
    <w:rsid w:val="00C123A5"/>
    <w:rsid w:val="00C40D66"/>
    <w:rsid w:val="00C67B15"/>
    <w:rsid w:val="00C707DB"/>
    <w:rsid w:val="00CD1949"/>
    <w:rsid w:val="00CD471A"/>
    <w:rsid w:val="00CD7382"/>
    <w:rsid w:val="00D055FD"/>
    <w:rsid w:val="00D06CF7"/>
    <w:rsid w:val="00D37BAF"/>
    <w:rsid w:val="00D4224F"/>
    <w:rsid w:val="00D677F1"/>
    <w:rsid w:val="00D742D4"/>
    <w:rsid w:val="00D977F6"/>
    <w:rsid w:val="00DB1E26"/>
    <w:rsid w:val="00DE28E5"/>
    <w:rsid w:val="00E034DD"/>
    <w:rsid w:val="00E24D4F"/>
    <w:rsid w:val="00E30B72"/>
    <w:rsid w:val="00E344C1"/>
    <w:rsid w:val="00E82581"/>
    <w:rsid w:val="00E9115A"/>
    <w:rsid w:val="00EE0117"/>
    <w:rsid w:val="00EF73FA"/>
    <w:rsid w:val="00F02438"/>
    <w:rsid w:val="00F17F42"/>
    <w:rsid w:val="00F20E97"/>
    <w:rsid w:val="00F440E5"/>
    <w:rsid w:val="00F557EB"/>
    <w:rsid w:val="00F57F27"/>
    <w:rsid w:val="00F60354"/>
    <w:rsid w:val="00F6734D"/>
    <w:rsid w:val="00F77CBC"/>
    <w:rsid w:val="00F8399F"/>
    <w:rsid w:val="00FD6504"/>
    <w:rsid w:val="00FE3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F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388</TotalTime>
  <Pages>9</Pages>
  <Words>2105</Words>
  <Characters>12000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Зария</dc:creator>
  <cp:keywords/>
  <dc:description/>
  <cp:lastModifiedBy>Гузель</cp:lastModifiedBy>
  <cp:revision>11</cp:revision>
  <dcterms:created xsi:type="dcterms:W3CDTF">2022-09-10T08:13:00Z</dcterms:created>
  <dcterms:modified xsi:type="dcterms:W3CDTF">2023-09-30T08:55:00Z</dcterms:modified>
</cp:coreProperties>
</file>